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8D27F" w14:textId="4A9523CD" w:rsidR="009E20B5" w:rsidRDefault="00117CEA" w:rsidP="00117CEA">
      <w:pPr>
        <w:rPr>
          <w:sz w:val="24"/>
          <w:szCs w:val="32"/>
        </w:rPr>
      </w:pPr>
      <w:bookmarkStart w:id="0" w:name="_GoBack"/>
      <w:bookmarkEnd w:id="0"/>
      <w:r w:rsidRPr="00117CEA">
        <w:rPr>
          <w:sz w:val="24"/>
          <w:szCs w:val="32"/>
        </w:rPr>
        <w:t xml:space="preserve">Lockdown is a strange time for us all! Let’s imagine you’re being interviewed </w:t>
      </w:r>
      <w:r w:rsidR="00A8585C">
        <w:rPr>
          <w:sz w:val="24"/>
          <w:szCs w:val="32"/>
        </w:rPr>
        <w:t xml:space="preserve">about it </w:t>
      </w:r>
      <w:r w:rsidRPr="00117CEA">
        <w:rPr>
          <w:sz w:val="24"/>
          <w:szCs w:val="32"/>
        </w:rPr>
        <w:t>in years to come. How would you answer the questions?</w:t>
      </w:r>
    </w:p>
    <w:p w14:paraId="658661A8" w14:textId="77777777" w:rsidR="00117CEA" w:rsidRPr="00117CEA" w:rsidRDefault="00117CEA" w:rsidP="00117CEA">
      <w:pPr>
        <w:rPr>
          <w:sz w:val="24"/>
          <w:szCs w:val="32"/>
        </w:rPr>
      </w:pPr>
    </w:p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117CEA" w14:paraId="4E57FF25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1E88CD9E" w14:textId="46990A7D" w:rsidR="00117CEA" w:rsidRDefault="00117CEA" w:rsidP="000751C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BDF7EC0" wp14:editId="68998632">
                      <wp:extent cx="2808000" cy="1136469"/>
                      <wp:effectExtent l="0" t="0" r="0" b="451485"/>
                      <wp:docPr id="4" name="Rectangular Callou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1136469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4585899" w14:textId="7CDE2E5B" w:rsidR="00117CEA" w:rsidRPr="00117CEA" w:rsidRDefault="00117CEA" w:rsidP="00117CEA">
                                  <w:pPr>
                                    <w:rPr>
                                      <w:sz w:val="24"/>
                                      <w:szCs w:val="32"/>
                                    </w:rPr>
                                  </w:pPr>
                                  <w:r w:rsidRPr="00117CEA">
                                    <w:rPr>
                                      <w:sz w:val="24"/>
                                      <w:szCs w:val="32"/>
                                    </w:rPr>
                                    <w:t>Can you remember your first thought when you heard that schools were closing? Were you excited? Worried? Frightened? Why?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BDF7EC0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4" o:spid="_x0000_s1026" type="#_x0000_t61" style="width:221.1pt;height:8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" adj="11161,30322" fillcolor="#eaf1dd [662]" stroked="f" strokeweight="2pt">
                      <v:textbox>
                        <w:txbxContent>
                          <w:p w14:paraId="24585899" w14:textId="7CDE2E5B" w:rsidR="00117CEA" w:rsidRPr="00117CEA" w:rsidRDefault="00117CEA" w:rsidP="00117CEA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117CEA">
                              <w:rPr>
                                <w:sz w:val="24"/>
                                <w:szCs w:val="32"/>
                              </w:rPr>
                              <w:t>Can you remember your first thought when you heard that schools were closing? Were you excited? Worried? Frightened? Why?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344927" wp14:editId="08E76504">
                  <wp:extent cx="1202999" cy="719905"/>
                  <wp:effectExtent l="0" t="0" r="3810" b="4445"/>
                  <wp:docPr id="7" name="Picture 7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C0D419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39B34D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4482D1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FE92A84" w14:textId="77777777" w:rsidR="00C407CD" w:rsidRDefault="00117CEA" w:rsidP="00117CEA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144FAD9" w14:textId="6F10D2B5" w:rsidR="00852B4F" w:rsidRDefault="00852B4F" w:rsidP="00117CEA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117CEA" w14:paraId="1B202813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495BF684" w14:textId="51D58167" w:rsidR="00117CEA" w:rsidRDefault="00117CEA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6D21EEB" wp14:editId="71C626E7">
                      <wp:extent cx="2808000" cy="599712"/>
                      <wp:effectExtent l="0" t="0" r="0" b="238760"/>
                      <wp:docPr id="11" name="Rectangular Callou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0D0715" w14:textId="59CF4F92" w:rsidR="00117CEA" w:rsidRDefault="00117CEA" w:rsidP="00117CEA">
                                  <w:r>
                                    <w:t>What did you miss most about normal life?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6D21EEB" id="Rectangular Callout 11" o:spid="_x0000_s1027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txPf5d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1F0D0715" w14:textId="59CF4F92" w:rsidR="00117CEA" w:rsidRDefault="00117CEA" w:rsidP="00117CEA">
                            <w:r>
                              <w:t>What did you miss most about normal life?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FCC735C" w14:textId="28F8AD35" w:rsidR="00117CEA" w:rsidRDefault="00117CEA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198AD7" wp14:editId="59F049F9">
                  <wp:extent cx="1202999" cy="719905"/>
                  <wp:effectExtent l="0" t="0" r="3810" b="4445"/>
                  <wp:docPr id="9" name="Picture 9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3D8A5B7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95A62A0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B868BC8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702F757" w14:textId="77777777" w:rsidR="00117CEA" w:rsidRDefault="00117CEA" w:rsidP="00C407CD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1725B2B" w14:textId="07D79827" w:rsidR="00852B4F" w:rsidRDefault="00852B4F" w:rsidP="00C407CD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117CEA" w14:paraId="03EF5AD2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122BEBA" w14:textId="77777777" w:rsidR="00117CEA" w:rsidRDefault="00C407CD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79AF50C7" wp14:editId="09D42D48">
                      <wp:extent cx="2808000" cy="435667"/>
                      <wp:effectExtent l="0" t="0" r="0" b="173990"/>
                      <wp:docPr id="12" name="Rectangular Callou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43566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2C54A5" w14:textId="4774201B" w:rsidR="00C407CD" w:rsidRDefault="00C407CD" w:rsidP="00C407CD">
                                  <w:r>
                                    <w:t>What didn’t you miss?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9AF50C7" id="Rectangular Callout 12" o:spid="_x0000_s1028" type="#_x0000_t61" style="width:221.1pt;height:3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" adj="11161,30322" fillcolor="#eaf1dd [662]" stroked="f" strokeweight="2pt">
                      <v:textbox>
                        <w:txbxContent>
                          <w:p w14:paraId="212C54A5" w14:textId="4774201B" w:rsidR="00C407CD" w:rsidRDefault="00C407CD" w:rsidP="00C407CD">
                            <w:r>
                              <w:t>What didn’t you miss?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6E2A9B9" w14:textId="5CFBC69A" w:rsidR="00C407CD" w:rsidRDefault="00C407CD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FEE47A" wp14:editId="6A8FF0B0">
                  <wp:extent cx="1202999" cy="719905"/>
                  <wp:effectExtent l="0" t="0" r="3810" b="4445"/>
                  <wp:docPr id="14" name="Picture 1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057E4382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7F0858D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1405C52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00D5F90" w14:textId="77777777" w:rsidR="00117CEA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095F546" w14:textId="4C1812DE" w:rsidR="00852B4F" w:rsidRDefault="00852B4F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2DF6FF0E" w14:textId="43427A5E" w:rsidR="00247BDD" w:rsidRPr="00C407CD" w:rsidRDefault="006E093B" w:rsidP="00C407CD">
      <w:r w:rsidRPr="00B22140">
        <w:rPr>
          <w:sz w:val="8"/>
          <w:szCs w:val="11"/>
        </w:rPr>
        <w:br w:type="page"/>
      </w:r>
    </w:p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C407CD" w14:paraId="1449B693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04BBEF96" w14:textId="7BF90DB2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inline distT="0" distB="0" distL="0" distR="0" wp14:anchorId="1C8F4D38" wp14:editId="40921205">
                      <wp:extent cx="2808000" cy="599712"/>
                      <wp:effectExtent l="0" t="0" r="0" b="238760"/>
                      <wp:docPr id="32" name="Rectangular Callou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23802C" w14:textId="1376323B" w:rsidR="00C407CD" w:rsidRDefault="00C407CD" w:rsidP="00C407CD">
                                  <w:r>
                                    <w:t>Did you</w:t>
                                  </w:r>
                                  <w:r w:rsidR="00D22945">
                                    <w:t xml:space="preserve"> learn or do anything new while in lockdown?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8F4D38" id="Rectangular Callout 32" o:spid="_x0000_s1029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" adj="11161,30322" fillcolor="#eaf1dd [662]" stroked="f" strokeweight="2pt">
                      <v:textbox>
                        <w:txbxContent>
                          <w:p w14:paraId="5B23802C" w14:textId="1376323B" w:rsidR="00C407CD" w:rsidRDefault="00C407CD" w:rsidP="00C407CD">
                            <w:r>
                              <w:t>Did you</w:t>
                            </w:r>
                            <w:r w:rsidR="00D22945">
                              <w:t xml:space="preserve"> learn or do anything new while in lockdown?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B554EE7" w14:textId="63D25E65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87C2A67" wp14:editId="6E735F7F">
                  <wp:extent cx="1202999" cy="719905"/>
                  <wp:effectExtent l="0" t="0" r="3810" b="4445"/>
                  <wp:docPr id="23" name="Picture 23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2C0A825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3FF5E12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16C8AF16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C5F04D8" w14:textId="58857EE6" w:rsidR="00C407CD" w:rsidRDefault="00C407CD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C407CD" w14:paraId="5B03B41D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6AEDF2A7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A5BE3C8" wp14:editId="3871B5A9">
                      <wp:extent cx="2808000" cy="599712"/>
                      <wp:effectExtent l="0" t="0" r="0" b="238760"/>
                      <wp:docPr id="16" name="Rectangular Callou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7F6A0B" w14:textId="18FACD1F" w:rsidR="00C407CD" w:rsidRDefault="00D22945" w:rsidP="00C407CD">
                                  <w:r>
                                    <w:t>What was your favourite thing about lockdown?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5BE3C8" id="Rectangular Callout 16" o:spid="_x0000_s1030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nkoHM9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237F6A0B" w14:textId="18FACD1F" w:rsidR="00C407CD" w:rsidRDefault="00D22945" w:rsidP="00C407CD">
                            <w:r>
                              <w:t>What was your favourite thing about lockdown?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582D4EC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C2E8C71" wp14:editId="20CEC111">
                  <wp:extent cx="1202999" cy="719905"/>
                  <wp:effectExtent l="0" t="0" r="3810" b="4445"/>
                  <wp:docPr id="24" name="Picture 2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472F3D12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A46C57C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813201C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74FC9F6" w14:textId="15F3E3A7" w:rsidR="00C407CD" w:rsidRDefault="00C407CD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C407CD" w14:paraId="40FD6F36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C8CC74B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6D15FF3" wp14:editId="689BE345">
                      <wp:extent cx="2808000" cy="435667"/>
                      <wp:effectExtent l="0" t="0" r="0" b="173990"/>
                      <wp:docPr id="20" name="Rectangular Callou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43566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13F971" w14:textId="34A46EE5" w:rsidR="00C407CD" w:rsidRDefault="00D22945" w:rsidP="00C407CD">
                                  <w:r>
                                    <w:t>What was your least favourite thing?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6D15FF3" id="Rectangular Callout 20" o:spid="_x0000_s1031" type="#_x0000_t61" style="width:221.1pt;height:3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6A13F971" w14:textId="34A46EE5" w:rsidR="00C407CD" w:rsidRDefault="00D22945" w:rsidP="00C407CD">
                            <w:r>
                              <w:t>What was your least favourite thing?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FC67ABD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50CA2F" wp14:editId="3B694BC9">
                  <wp:extent cx="1202999" cy="719905"/>
                  <wp:effectExtent l="0" t="0" r="3810" b="4445"/>
                  <wp:docPr id="25" name="Picture 25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C5F6D1E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3E9E42D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EE368BE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46CE797" w14:textId="3D5F7D1C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11064B8F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96FF751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429100D" wp14:editId="0387D256">
                      <wp:extent cx="2808000" cy="599712"/>
                      <wp:effectExtent l="0" t="0" r="0" b="238760"/>
                      <wp:docPr id="39" name="Rectangular Callou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60C2BC" w14:textId="70919398" w:rsidR="00D22945" w:rsidRDefault="00D22945" w:rsidP="00D22945">
                                  <w:r>
                                    <w:t>Did you do anything new or different with your family?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29100D" id="Rectangular Callout 39" o:spid="_x0000_s1032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Jq0BhN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2060C2BC" w14:textId="70919398" w:rsidR="00D22945" w:rsidRDefault="00D22945" w:rsidP="00D22945">
                            <w:r>
                              <w:t>Did you do anything new or different with your family?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576FE79E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BC83DA" wp14:editId="1E1AF526">
                  <wp:extent cx="1202999" cy="719905"/>
                  <wp:effectExtent l="0" t="0" r="3810" b="4445"/>
                  <wp:docPr id="42" name="Picture 42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B1588B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42AB90A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6095F1D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CF65420" w14:textId="68041FE2" w:rsidR="00D22945" w:rsidRDefault="00D22945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0B4DDBA1" w14:textId="77777777" w:rsidR="00D22945" w:rsidRDefault="00D22945"/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D22945" w14:paraId="04528694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398D7136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inline distT="0" distB="0" distL="0" distR="0" wp14:anchorId="0B3B7A11" wp14:editId="0AD7E37E">
                      <wp:extent cx="2808000" cy="769257"/>
                      <wp:effectExtent l="0" t="0" r="0" b="323215"/>
                      <wp:docPr id="40" name="Rectangular Callou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76925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B1B5DE5" w14:textId="1329C9F9" w:rsidR="00D22945" w:rsidRDefault="00D22945" w:rsidP="00D22945">
                                  <w:r>
                                    <w:t>How did you feel through lockdown, most of the time? Happy? Scared? Something else?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3B7A11" id="Rectangular Callout 40" o:spid="_x0000_s1033" type="#_x0000_t61" style="width:221.1pt;height:6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" adj="11161,30322" fillcolor="#eaf1dd [662]" stroked="f" strokeweight="2pt">
                      <v:textbox>
                        <w:txbxContent>
                          <w:p w14:paraId="3B1B5DE5" w14:textId="1329C9F9" w:rsidR="00D22945" w:rsidRDefault="00D22945" w:rsidP="00D22945">
                            <w:r>
                              <w:t>How did you feel through lockdown, most of the time? Happy? Scared? Something else?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023CEA4E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50368A" wp14:editId="0A49308A">
                  <wp:extent cx="1202999" cy="719905"/>
                  <wp:effectExtent l="0" t="0" r="3810" b="4445"/>
                  <wp:docPr id="43" name="Picture 43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5F562F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1E2732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7686C6B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2DC2DC4" w14:textId="77777777" w:rsidR="00D22945" w:rsidRDefault="00D22945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C7A8BCF" w14:textId="03D4BE07" w:rsidR="00852B4F" w:rsidRDefault="00852B4F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20695686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6D019156" w14:textId="0B9EBBE4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39AC4C3" wp14:editId="197CA825">
                      <wp:extent cx="2808000" cy="573042"/>
                      <wp:effectExtent l="0" t="0" r="0" b="240030"/>
                      <wp:docPr id="45" name="Rectangular Callout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7304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7BFCD2" w14:textId="3D76EC11" w:rsidR="00D22945" w:rsidRDefault="00D22945" w:rsidP="00D22945">
                                  <w:r>
                                    <w:t>What did you most look forward to doing when life returned to normal?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9AC4C3" id="Rectangular Callout 45" o:spid="_x0000_s1034" type="#_x0000_t61" style="width:221.1pt;height:4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" adj="11161,30322" fillcolor="#eaf1dd [662]" stroked="f" strokeweight="2pt">
                      <v:textbox>
                        <w:txbxContent>
                          <w:p w14:paraId="0C7BFCD2" w14:textId="3D76EC11" w:rsidR="00D22945" w:rsidRDefault="00D22945" w:rsidP="00D22945">
                            <w:r>
                              <w:t>What did you most look forward to doing when life returned to normal?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0318B92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88AE0D" wp14:editId="2E8A1D03">
                  <wp:extent cx="1202999" cy="719905"/>
                  <wp:effectExtent l="0" t="0" r="3810" b="4445"/>
                  <wp:docPr id="44" name="Picture 4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7C45FA5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395FD4F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C23744D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03CE412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F656890" w14:textId="4B06689F" w:rsidR="00852B4F" w:rsidRDefault="00852B4F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560D4FB8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3B31D697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54A7506" wp14:editId="74785FE3">
                      <wp:extent cx="2808000" cy="573042"/>
                      <wp:effectExtent l="0" t="0" r="0" b="240030"/>
                      <wp:docPr id="46" name="Rectangular Callout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7304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1812D6" w14:textId="3F1DEFA3" w:rsidR="00D22945" w:rsidRDefault="00D22945" w:rsidP="00D22945">
                                  <w:r>
                                    <w:t>And finally, do you think living through lockdown changed you? How?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54A7506" id="Rectangular Callout 46" o:spid="_x0000_s1035" type="#_x0000_t61" style="width:221.1pt;height:4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" adj="11161,30322" fillcolor="#eaf1dd [662]" stroked="f" strokeweight="2pt">
                      <v:textbox>
                        <w:txbxContent>
                          <w:p w14:paraId="231812D6" w14:textId="3F1DEFA3" w:rsidR="00D22945" w:rsidRDefault="00D22945" w:rsidP="00D22945">
                            <w:r>
                              <w:t>And finally, do you think living through lockdown changed you? How?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6C6AA2F" w14:textId="6EB6F221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B73BB72" wp14:editId="21EAEE24">
                  <wp:extent cx="1202999" cy="719905"/>
                  <wp:effectExtent l="0" t="0" r="3810" b="4445"/>
                  <wp:docPr id="47" name="Picture 47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5A00406D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6B475A8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41282A0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29E5602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E7B94EF" w14:textId="2F565BCD" w:rsidR="00852B4F" w:rsidRDefault="00852B4F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44736927" w14:textId="77777777" w:rsidR="002F14F1" w:rsidRPr="009E20B5" w:rsidRDefault="002F14F1" w:rsidP="009E20B5">
      <w:pPr>
        <w:rPr>
          <w:sz w:val="24"/>
          <w:szCs w:val="24"/>
        </w:rPr>
      </w:pPr>
    </w:p>
    <w:sectPr w:rsidR="002F14F1" w:rsidRPr="009E20B5" w:rsidSect="004E3BD3">
      <w:headerReference w:type="default" r:id="rId9"/>
      <w:footerReference w:type="default" r:id="rId10"/>
      <w:pgSz w:w="11906" w:h="16838"/>
      <w:pgMar w:top="1134" w:right="1134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E4E73" w14:textId="77777777" w:rsidR="00052875" w:rsidRDefault="00052875" w:rsidP="00B55A21">
      <w:r>
        <w:separator/>
      </w:r>
    </w:p>
  </w:endnote>
  <w:endnote w:type="continuationSeparator" w:id="0">
    <w:p w14:paraId="256723F7" w14:textId="77777777" w:rsidR="00052875" w:rsidRDefault="00052875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59886" w14:textId="10F7577A" w:rsidR="00AB4659" w:rsidRPr="00B55A21" w:rsidRDefault="003544CE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Arial" w:hAnsi="Arial" w:cs="Arial"/>
        <w:color w:val="auto"/>
        <w:sz w:val="20"/>
      </w:rPr>
    </w:pPr>
    <w:r>
      <w:rPr>
        <w:rFonts w:ascii="Arial" w:hAnsi="Arial" w:cs="Arial"/>
        <w:color w:val="auto"/>
        <w:sz w:val="20"/>
      </w:rPr>
      <w:t>© www.teachit.co.uk 2020</w:t>
    </w:r>
    <w:r w:rsidR="00AB4659">
      <w:rPr>
        <w:rFonts w:ascii="Arial" w:hAnsi="Arial" w:cs="Arial"/>
        <w:color w:val="auto"/>
        <w:sz w:val="20"/>
      </w:rPr>
      <w:tab/>
    </w:r>
    <w:r w:rsidR="006C3082">
      <w:rPr>
        <w:rFonts w:ascii="Arial" w:hAnsi="Arial" w:cs="Arial"/>
        <w:color w:val="auto"/>
        <w:sz w:val="20"/>
      </w:rPr>
      <w:t>35</w:t>
    </w:r>
    <w:r w:rsidR="00117CEA">
      <w:rPr>
        <w:rFonts w:ascii="Arial" w:hAnsi="Arial" w:cs="Arial"/>
        <w:color w:val="auto"/>
        <w:sz w:val="20"/>
      </w:rPr>
      <w:t>953</w:t>
    </w:r>
    <w:r w:rsidR="00AB4659" w:rsidRPr="00B55A21">
      <w:rPr>
        <w:rFonts w:ascii="Arial" w:hAnsi="Arial" w:cs="Arial"/>
        <w:color w:val="auto"/>
        <w:sz w:val="20"/>
      </w:rPr>
      <w:tab/>
      <w:t xml:space="preserve">Page </w:t>
    </w:r>
    <w:r w:rsidR="00AB4659" w:rsidRPr="00B55A21">
      <w:rPr>
        <w:rFonts w:ascii="Arial" w:hAnsi="Arial" w:cs="Arial"/>
        <w:bCs/>
        <w:color w:val="auto"/>
        <w:sz w:val="20"/>
      </w:rPr>
      <w:fldChar w:fldCharType="begin"/>
    </w:r>
    <w:r w:rsidR="00AB4659" w:rsidRPr="00B55A21">
      <w:rPr>
        <w:rFonts w:ascii="Arial" w:hAnsi="Arial" w:cs="Arial"/>
        <w:bCs/>
        <w:color w:val="auto"/>
        <w:sz w:val="20"/>
      </w:rPr>
      <w:instrText xml:space="preserve"> PAGE  \* Arabic  \* MERGEFORMAT </w:instrText>
    </w:r>
    <w:r w:rsidR="00AB4659" w:rsidRPr="00B55A21">
      <w:rPr>
        <w:rFonts w:ascii="Arial" w:hAnsi="Arial" w:cs="Arial"/>
        <w:bCs/>
        <w:color w:val="auto"/>
        <w:sz w:val="20"/>
      </w:rPr>
      <w:fldChar w:fldCharType="separate"/>
    </w:r>
    <w:r w:rsidR="00C05772">
      <w:rPr>
        <w:rFonts w:ascii="Arial" w:hAnsi="Arial" w:cs="Arial"/>
        <w:bCs/>
        <w:noProof/>
        <w:color w:val="auto"/>
        <w:sz w:val="20"/>
      </w:rPr>
      <w:t>1</w:t>
    </w:r>
    <w:r w:rsidR="00AB4659" w:rsidRPr="00B55A21">
      <w:rPr>
        <w:rFonts w:ascii="Arial" w:hAnsi="Arial" w:cs="Arial"/>
        <w:bCs/>
        <w:color w:val="auto"/>
        <w:sz w:val="20"/>
      </w:rPr>
      <w:fldChar w:fldCharType="end"/>
    </w:r>
    <w:r w:rsidR="00AB4659" w:rsidRPr="00B55A21">
      <w:rPr>
        <w:rFonts w:ascii="Arial" w:hAnsi="Arial" w:cs="Arial"/>
        <w:color w:val="auto"/>
        <w:sz w:val="20"/>
      </w:rPr>
      <w:t xml:space="preserve"> of </w:t>
    </w:r>
    <w:r w:rsidR="00AB4659" w:rsidRPr="00B55A21">
      <w:rPr>
        <w:rFonts w:ascii="Arial" w:hAnsi="Arial" w:cs="Arial"/>
        <w:bCs/>
        <w:color w:val="auto"/>
        <w:sz w:val="20"/>
      </w:rPr>
      <w:fldChar w:fldCharType="begin"/>
    </w:r>
    <w:r w:rsidR="00AB4659" w:rsidRPr="00B55A21">
      <w:rPr>
        <w:rFonts w:ascii="Arial" w:hAnsi="Arial" w:cs="Arial"/>
        <w:bCs/>
        <w:color w:val="auto"/>
        <w:sz w:val="20"/>
      </w:rPr>
      <w:instrText xml:space="preserve"> NUMPAGES  \* Arabic  \* MERGEFORMAT </w:instrText>
    </w:r>
    <w:r w:rsidR="00AB4659" w:rsidRPr="00B55A21">
      <w:rPr>
        <w:rFonts w:ascii="Arial" w:hAnsi="Arial" w:cs="Arial"/>
        <w:bCs/>
        <w:color w:val="auto"/>
        <w:sz w:val="20"/>
      </w:rPr>
      <w:fldChar w:fldCharType="separate"/>
    </w:r>
    <w:r w:rsidR="00C05772">
      <w:rPr>
        <w:rFonts w:ascii="Arial" w:hAnsi="Arial" w:cs="Arial"/>
        <w:bCs/>
        <w:noProof/>
        <w:color w:val="auto"/>
        <w:sz w:val="20"/>
      </w:rPr>
      <w:t>3</w:t>
    </w:r>
    <w:r w:rsidR="00AB4659" w:rsidRPr="00B55A21">
      <w:rPr>
        <w:rFonts w:ascii="Arial" w:hAnsi="Arial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F009F" w14:textId="77777777" w:rsidR="00052875" w:rsidRDefault="00052875" w:rsidP="00B55A21">
      <w:r>
        <w:separator/>
      </w:r>
    </w:p>
  </w:footnote>
  <w:footnote w:type="continuationSeparator" w:id="0">
    <w:p w14:paraId="0CB3C0BF" w14:textId="77777777" w:rsidR="00052875" w:rsidRDefault="00052875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22429" w14:textId="13A73527" w:rsidR="00AB4659" w:rsidRPr="00B76C1C" w:rsidRDefault="00634109" w:rsidP="0078237D">
    <w:pPr>
      <w:pStyle w:val="Header"/>
      <w:pBdr>
        <w:bottom w:val="single" w:sz="4" w:space="1" w:color="auto"/>
      </w:pBdr>
      <w:spacing w:after="240" w:line="240" w:lineRule="auto"/>
      <w:jc w:val="right"/>
      <w:rPr>
        <w:rFonts w:ascii="Arial" w:hAnsi="Arial" w:cs="Arial"/>
        <w:color w:val="auto"/>
        <w:sz w:val="28"/>
      </w:rPr>
    </w:pPr>
    <w:r>
      <w:rPr>
        <w:rFonts w:ascii="Arial" w:hAnsi="Arial" w:cs="Arial"/>
        <w:color w:val="auto"/>
        <w:sz w:val="28"/>
      </w:rPr>
      <w:t xml:space="preserve">Living through lockdown – </w:t>
    </w:r>
    <w:r w:rsidR="00117CEA">
      <w:rPr>
        <w:rFonts w:ascii="Arial" w:hAnsi="Arial" w:cs="Arial"/>
        <w:color w:val="auto"/>
        <w:sz w:val="28"/>
      </w:rPr>
      <w:t xml:space="preserve">lower </w:t>
    </w:r>
    <w:r>
      <w:rPr>
        <w:rFonts w:ascii="Arial" w:hAnsi="Arial" w:cs="Arial"/>
        <w:color w:val="auto"/>
        <w:sz w:val="28"/>
      </w:rPr>
      <w:t>KS2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72DDB"/>
    <w:multiLevelType w:val="hybridMultilevel"/>
    <w:tmpl w:val="E1D2C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D7AB3"/>
    <w:multiLevelType w:val="hybridMultilevel"/>
    <w:tmpl w:val="F4EA4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A79FB"/>
    <w:multiLevelType w:val="hybridMultilevel"/>
    <w:tmpl w:val="A9D622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5B1411"/>
    <w:multiLevelType w:val="hybridMultilevel"/>
    <w:tmpl w:val="AD448880"/>
    <w:lvl w:ilvl="0" w:tplc="25B84AF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F73450"/>
    <w:multiLevelType w:val="hybridMultilevel"/>
    <w:tmpl w:val="C1F45DBC"/>
    <w:lvl w:ilvl="0" w:tplc="86CCBA7A">
      <w:start w:val="1"/>
      <w:numFmt w:val="lowerLetter"/>
      <w:lvlText w:val="%1."/>
      <w:lvlJc w:val="left"/>
      <w:pPr>
        <w:ind w:left="720" w:hanging="360"/>
      </w:pPr>
      <w:rPr>
        <w:b/>
        <w:color w:val="4F81BD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92C39"/>
    <w:multiLevelType w:val="hybridMultilevel"/>
    <w:tmpl w:val="5FAA5F98"/>
    <w:lvl w:ilvl="0" w:tplc="CA0A705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17E8B"/>
    <w:multiLevelType w:val="hybridMultilevel"/>
    <w:tmpl w:val="06EA9288"/>
    <w:lvl w:ilvl="0" w:tplc="F0184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OyNDM0MTSyNLYwNzBW0lEKTi0uzszPAykwqgUA2q6eMCwAAAA="/>
  </w:docVars>
  <w:rsids>
    <w:rsidRoot w:val="009B65CB"/>
    <w:rsid w:val="00036CE2"/>
    <w:rsid w:val="00042872"/>
    <w:rsid w:val="0004799E"/>
    <w:rsid w:val="00052875"/>
    <w:rsid w:val="000751C5"/>
    <w:rsid w:val="0009769E"/>
    <w:rsid w:val="00117CEA"/>
    <w:rsid w:val="00133F74"/>
    <w:rsid w:val="001459E3"/>
    <w:rsid w:val="001E5150"/>
    <w:rsid w:val="001F438A"/>
    <w:rsid w:val="00245F7B"/>
    <w:rsid w:val="00247BDD"/>
    <w:rsid w:val="00252F84"/>
    <w:rsid w:val="00263C1C"/>
    <w:rsid w:val="00270BFA"/>
    <w:rsid w:val="002C33B6"/>
    <w:rsid w:val="002F0EE2"/>
    <w:rsid w:val="002F14F1"/>
    <w:rsid w:val="00320319"/>
    <w:rsid w:val="003544CE"/>
    <w:rsid w:val="00393459"/>
    <w:rsid w:val="003967AD"/>
    <w:rsid w:val="003C39AC"/>
    <w:rsid w:val="0041293A"/>
    <w:rsid w:val="00435E67"/>
    <w:rsid w:val="004541FC"/>
    <w:rsid w:val="004573A8"/>
    <w:rsid w:val="0046525E"/>
    <w:rsid w:val="00466855"/>
    <w:rsid w:val="004C6BFA"/>
    <w:rsid w:val="004E2316"/>
    <w:rsid w:val="004E3BD3"/>
    <w:rsid w:val="0059452D"/>
    <w:rsid w:val="005E0D60"/>
    <w:rsid w:val="00634109"/>
    <w:rsid w:val="00683310"/>
    <w:rsid w:val="006C3082"/>
    <w:rsid w:val="006D59FD"/>
    <w:rsid w:val="006E093B"/>
    <w:rsid w:val="00725BBE"/>
    <w:rsid w:val="007468D2"/>
    <w:rsid w:val="00762FE4"/>
    <w:rsid w:val="00776C0B"/>
    <w:rsid w:val="0078237D"/>
    <w:rsid w:val="00787162"/>
    <w:rsid w:val="007E467C"/>
    <w:rsid w:val="007F1896"/>
    <w:rsid w:val="00820E3C"/>
    <w:rsid w:val="00843822"/>
    <w:rsid w:val="00852B4F"/>
    <w:rsid w:val="0086365B"/>
    <w:rsid w:val="008A3D82"/>
    <w:rsid w:val="008B704B"/>
    <w:rsid w:val="008D6679"/>
    <w:rsid w:val="008D6716"/>
    <w:rsid w:val="00915190"/>
    <w:rsid w:val="009654B5"/>
    <w:rsid w:val="009713E9"/>
    <w:rsid w:val="00987534"/>
    <w:rsid w:val="00990C9A"/>
    <w:rsid w:val="009B65CB"/>
    <w:rsid w:val="009D699B"/>
    <w:rsid w:val="009E20B5"/>
    <w:rsid w:val="00A12EA1"/>
    <w:rsid w:val="00A36F62"/>
    <w:rsid w:val="00A8585C"/>
    <w:rsid w:val="00AA21FC"/>
    <w:rsid w:val="00AB4659"/>
    <w:rsid w:val="00AB5045"/>
    <w:rsid w:val="00AB544E"/>
    <w:rsid w:val="00B22140"/>
    <w:rsid w:val="00B55A21"/>
    <w:rsid w:val="00B76C1C"/>
    <w:rsid w:val="00BD4A53"/>
    <w:rsid w:val="00BF7E37"/>
    <w:rsid w:val="00C05772"/>
    <w:rsid w:val="00C059BE"/>
    <w:rsid w:val="00C407CD"/>
    <w:rsid w:val="00C40D31"/>
    <w:rsid w:val="00D1711F"/>
    <w:rsid w:val="00D21558"/>
    <w:rsid w:val="00D22945"/>
    <w:rsid w:val="00D6161E"/>
    <w:rsid w:val="00DE3EEE"/>
    <w:rsid w:val="00E10348"/>
    <w:rsid w:val="00E13A52"/>
    <w:rsid w:val="00E26287"/>
    <w:rsid w:val="00E61F4F"/>
    <w:rsid w:val="00E629D5"/>
    <w:rsid w:val="00E650B3"/>
    <w:rsid w:val="00E76122"/>
    <w:rsid w:val="00EE7D22"/>
    <w:rsid w:val="00EF39CB"/>
    <w:rsid w:val="00F367F5"/>
    <w:rsid w:val="00F450B6"/>
    <w:rsid w:val="00F675F6"/>
    <w:rsid w:val="00FD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BFE907"/>
  <w15:docId w15:val="{CF778C81-B5B4-CD4A-AA39-C82DE7AF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9B65CB"/>
    <w:pPr>
      <w:ind w:left="720"/>
      <w:contextualSpacing/>
    </w:pPr>
  </w:style>
  <w:style w:type="table" w:styleId="TableGrid">
    <w:name w:val="Table Grid"/>
    <w:basedOn w:val="TableNormal"/>
    <w:uiPriority w:val="39"/>
    <w:rsid w:val="002F0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E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EE2"/>
    <w:rPr>
      <w:rFonts w:ascii="Tahoma" w:hAnsi="Tahoma" w:cs="Tahoma"/>
      <w:color w:val="000000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D1711F"/>
    <w:rPr>
      <w:color w:val="808080"/>
    </w:rPr>
  </w:style>
  <w:style w:type="paragraph" w:styleId="NormalWeb">
    <w:name w:val="Normal (Web)"/>
    <w:basedOn w:val="Normal"/>
    <w:uiPriority w:val="99"/>
    <w:unhideWhenUsed/>
    <w:rsid w:val="00D1711F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E23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23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2316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23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2316"/>
    <w:rPr>
      <w:b/>
      <w:bCs/>
      <w:color w:val="000000"/>
      <w:lang w:eastAsia="en-US"/>
    </w:rPr>
  </w:style>
  <w:style w:type="paragraph" w:styleId="Revision">
    <w:name w:val="Revision"/>
    <w:hidden/>
    <w:uiPriority w:val="99"/>
    <w:semiHidden/>
    <w:rsid w:val="004E2316"/>
    <w:rPr>
      <w:color w:val="000000"/>
      <w:sz w:val="22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5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shing\Cross-site%20content\Templates\Shared%20templates\Science\Science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0CE76-3B0E-46E6-89BC-62DF4EAC9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Science portrait</Template>
  <TotalTime>0</TotalTime>
  <Pages>3</Pages>
  <Words>42</Words>
  <Characters>245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K Smith BTP</cp:lastModifiedBy>
  <cp:revision>2</cp:revision>
  <cp:lastPrinted>2020-01-03T10:25:00Z</cp:lastPrinted>
  <dcterms:created xsi:type="dcterms:W3CDTF">2020-05-11T07:31:00Z</dcterms:created>
  <dcterms:modified xsi:type="dcterms:W3CDTF">2020-05-11T07:31:00Z</dcterms:modified>
</cp:coreProperties>
</file>